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686" w:rsidRDefault="009840B8" w:rsidP="00535677">
      <w:pPr>
        <w:pStyle w:val="ConsPlusNormal"/>
        <w:ind w:left="4820"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7D0E3243" wp14:editId="24AB2A5B">
            <wp:simplePos x="0" y="0"/>
            <wp:positionH relativeFrom="column">
              <wp:posOffset>2755900</wp:posOffset>
            </wp:positionH>
            <wp:positionV relativeFrom="paragraph">
              <wp:posOffset>-131445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6DAF" w:rsidRPr="00D971FC" w:rsidRDefault="007E6DAF" w:rsidP="007E6DAF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E6DAF" w:rsidRPr="00D971FC" w:rsidRDefault="007E6DAF" w:rsidP="007E6DAF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E6DAF" w:rsidRPr="00D971FC" w:rsidRDefault="007E6DAF" w:rsidP="007E6DAF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7E6DAF" w:rsidRPr="00D971FC" w:rsidRDefault="007E6DAF" w:rsidP="007E6DAF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E6DAF" w:rsidRDefault="007E6DAF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Pr="00FD495C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B36E6" w:rsidRDefault="001B36E6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46699F" w:rsidRDefault="0046699F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1B36E6" w:rsidRDefault="001B36E6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E6DAF" w:rsidRPr="002C6B90" w:rsidRDefault="00032E7E" w:rsidP="007E6DAF">
      <w:pPr>
        <w:tabs>
          <w:tab w:val="left" w:pos="4860"/>
          <w:tab w:val="left" w:pos="6030"/>
        </w:tabs>
        <w:suppressAutoHyphens/>
        <w:autoSpaceDE w:val="0"/>
        <w:snapToGrid w:val="0"/>
        <w:ind w:right="-2" w:firstLine="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>Об отмене решения Муниципального Совета</w:t>
      </w:r>
      <w:r>
        <w:rPr>
          <w:rFonts w:eastAsia="Arial" w:cs="Arial"/>
          <w:b/>
          <w:bCs/>
          <w:sz w:val="28"/>
          <w:szCs w:val="28"/>
          <w:lang w:eastAsia="ar-SA"/>
        </w:rPr>
        <w:br/>
        <w:t>Ярославского муниципального района от 2</w:t>
      </w:r>
      <w:r w:rsidR="0046699F">
        <w:rPr>
          <w:rFonts w:eastAsia="Arial" w:cs="Arial"/>
          <w:b/>
          <w:bCs/>
          <w:sz w:val="28"/>
          <w:szCs w:val="28"/>
          <w:lang w:eastAsia="ar-SA"/>
        </w:rPr>
        <w:t>9</w:t>
      </w:r>
      <w:r>
        <w:rPr>
          <w:rFonts w:eastAsia="Arial" w:cs="Arial"/>
          <w:b/>
          <w:bCs/>
          <w:sz w:val="28"/>
          <w:szCs w:val="28"/>
          <w:lang w:eastAsia="ar-SA"/>
        </w:rPr>
        <w:t>.0</w:t>
      </w:r>
      <w:r w:rsidR="0046699F">
        <w:rPr>
          <w:rFonts w:eastAsia="Arial" w:cs="Arial"/>
          <w:b/>
          <w:bCs/>
          <w:sz w:val="28"/>
          <w:szCs w:val="28"/>
          <w:lang w:eastAsia="ar-SA"/>
        </w:rPr>
        <w:t>6</w:t>
      </w:r>
      <w:r>
        <w:rPr>
          <w:rFonts w:eastAsia="Arial" w:cs="Arial"/>
          <w:b/>
          <w:bCs/>
          <w:sz w:val="28"/>
          <w:szCs w:val="28"/>
          <w:lang w:eastAsia="ar-SA"/>
        </w:rPr>
        <w:t>.202</w:t>
      </w:r>
      <w:r w:rsidR="0046699F">
        <w:rPr>
          <w:rFonts w:eastAsia="Arial" w:cs="Arial"/>
          <w:b/>
          <w:bCs/>
          <w:sz w:val="28"/>
          <w:szCs w:val="28"/>
          <w:lang w:eastAsia="ar-SA"/>
        </w:rPr>
        <w:t>3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№ </w:t>
      </w:r>
      <w:r w:rsidR="0046699F">
        <w:rPr>
          <w:rFonts w:eastAsia="Arial" w:cs="Arial"/>
          <w:b/>
          <w:bCs/>
          <w:sz w:val="28"/>
          <w:szCs w:val="28"/>
          <w:lang w:eastAsia="ar-SA"/>
        </w:rPr>
        <w:t>45</w:t>
      </w:r>
      <w:r>
        <w:rPr>
          <w:rFonts w:eastAsia="Arial" w:cs="Arial"/>
          <w:b/>
          <w:bCs/>
          <w:sz w:val="28"/>
          <w:szCs w:val="28"/>
          <w:lang w:eastAsia="ar-SA"/>
        </w:rPr>
        <w:br/>
        <w:t>«</w:t>
      </w:r>
      <w:r w:rsidR="0046699F" w:rsidRPr="0046699F">
        <w:rPr>
          <w:rFonts w:eastAsia="Arial" w:cs="Arial"/>
          <w:b/>
          <w:bCs/>
          <w:sz w:val="28"/>
          <w:szCs w:val="28"/>
          <w:lang w:eastAsia="ar-SA"/>
        </w:rPr>
        <w:t>Об утверждении Генерального плана деревни Орлово Туношенского сельского поселения Ярославского муниципального района</w:t>
      </w:r>
      <w:r w:rsidR="003A5BFC">
        <w:rPr>
          <w:rFonts w:eastAsia="Arial" w:cs="Arial"/>
          <w:b/>
          <w:bCs/>
          <w:sz w:val="28"/>
          <w:szCs w:val="28"/>
          <w:lang w:eastAsia="ar-SA"/>
        </w:rPr>
        <w:t>»</w:t>
      </w:r>
    </w:p>
    <w:p w:rsidR="007E6DAF" w:rsidRDefault="007E6DAF" w:rsidP="007E6DAF">
      <w:pPr>
        <w:rPr>
          <w:sz w:val="28"/>
          <w:szCs w:val="28"/>
          <w:lang w:eastAsia="en-US"/>
        </w:rPr>
      </w:pPr>
    </w:p>
    <w:p w:rsidR="003A0637" w:rsidRDefault="003A0637" w:rsidP="007E6DAF">
      <w:pPr>
        <w:rPr>
          <w:sz w:val="28"/>
          <w:szCs w:val="28"/>
          <w:lang w:eastAsia="en-US"/>
        </w:rPr>
      </w:pPr>
      <w:bookmarkStart w:id="0" w:name="_GoBack"/>
      <w:bookmarkEnd w:id="0"/>
    </w:p>
    <w:p w:rsidR="009840B8" w:rsidRPr="00985F71" w:rsidRDefault="009840B8" w:rsidP="007E6DAF">
      <w:pPr>
        <w:rPr>
          <w:sz w:val="28"/>
          <w:szCs w:val="28"/>
          <w:lang w:eastAsia="en-US"/>
        </w:rPr>
      </w:pPr>
    </w:p>
    <w:p w:rsidR="007E6DAF" w:rsidRPr="00616230" w:rsidRDefault="007E6DAF" w:rsidP="007E6DAF">
      <w:pPr>
        <w:autoSpaceDE w:val="0"/>
        <w:jc w:val="right"/>
      </w:pPr>
      <w:r w:rsidRPr="00616230">
        <w:t>Принято на заседании</w:t>
      </w:r>
    </w:p>
    <w:p w:rsidR="007E6DAF" w:rsidRPr="00616230" w:rsidRDefault="007E6DAF" w:rsidP="007E6DAF">
      <w:pPr>
        <w:autoSpaceDE w:val="0"/>
        <w:jc w:val="right"/>
      </w:pPr>
      <w:r w:rsidRPr="00616230">
        <w:t>Муниципального Совета</w:t>
      </w:r>
    </w:p>
    <w:p w:rsidR="007E6DAF" w:rsidRDefault="007E6DAF" w:rsidP="007E6DAF">
      <w:pPr>
        <w:autoSpaceDE w:val="0"/>
        <w:jc w:val="right"/>
      </w:pPr>
      <w:r w:rsidRPr="00616230">
        <w:t>Ярославского муниципального района</w:t>
      </w:r>
    </w:p>
    <w:p w:rsidR="007E6DAF" w:rsidRPr="00616230" w:rsidRDefault="007E6DAF" w:rsidP="007E6DAF">
      <w:pPr>
        <w:autoSpaceDE w:val="0"/>
        <w:jc w:val="right"/>
      </w:pPr>
      <w:r>
        <w:t>от «</w:t>
      </w:r>
      <w:r w:rsidR="0046699F">
        <w:t xml:space="preserve">  </w:t>
      </w:r>
      <w:r>
        <w:t xml:space="preserve">» </w:t>
      </w:r>
      <w:r w:rsidR="0046699F">
        <w:t>августа</w:t>
      </w:r>
      <w:r>
        <w:t>202</w:t>
      </w:r>
      <w:r w:rsidR="00FF1778">
        <w:t>2</w:t>
      </w:r>
      <w:r>
        <w:t xml:space="preserve"> г.</w:t>
      </w:r>
    </w:p>
    <w:p w:rsidR="007E6DAF" w:rsidRDefault="007E6DAF" w:rsidP="007E6DAF">
      <w:pPr>
        <w:ind w:right="4790" w:firstLine="709"/>
        <w:rPr>
          <w:bCs/>
          <w:sz w:val="28"/>
          <w:szCs w:val="28"/>
        </w:rPr>
      </w:pPr>
    </w:p>
    <w:p w:rsidR="002B084F" w:rsidRPr="002B084F" w:rsidRDefault="003A0637" w:rsidP="003A0637">
      <w:pPr>
        <w:suppressAutoHyphens/>
        <w:autoSpaceDE w:val="0"/>
        <w:ind w:firstLine="709"/>
        <w:rPr>
          <w:b/>
          <w:bCs/>
          <w:sz w:val="28"/>
          <w:szCs w:val="28"/>
          <w:lang w:eastAsia="hi-IN" w:bidi="hi-IN"/>
        </w:rPr>
      </w:pPr>
      <w:r>
        <w:rPr>
          <w:bCs/>
          <w:sz w:val="28"/>
          <w:szCs w:val="28"/>
          <w:lang w:eastAsia="hi-IN" w:bidi="hi-IN"/>
        </w:rPr>
        <w:t xml:space="preserve">В соответствии со статьей 48 </w:t>
      </w:r>
      <w:r w:rsidRPr="003A0637">
        <w:rPr>
          <w:bCs/>
          <w:sz w:val="28"/>
          <w:szCs w:val="28"/>
          <w:lang w:eastAsia="hi-IN" w:bidi="hi-IN"/>
        </w:rPr>
        <w:t>Федеральн</w:t>
      </w:r>
      <w:r>
        <w:rPr>
          <w:bCs/>
          <w:sz w:val="28"/>
          <w:szCs w:val="28"/>
          <w:lang w:eastAsia="hi-IN" w:bidi="hi-IN"/>
        </w:rPr>
        <w:t>ого</w:t>
      </w:r>
      <w:r w:rsidRPr="003A0637">
        <w:rPr>
          <w:bCs/>
          <w:sz w:val="28"/>
          <w:szCs w:val="28"/>
          <w:lang w:eastAsia="hi-IN" w:bidi="hi-IN"/>
        </w:rPr>
        <w:t xml:space="preserve"> закон</w:t>
      </w:r>
      <w:r>
        <w:rPr>
          <w:bCs/>
          <w:sz w:val="28"/>
          <w:szCs w:val="28"/>
          <w:lang w:eastAsia="hi-IN" w:bidi="hi-IN"/>
        </w:rPr>
        <w:t>а</w:t>
      </w:r>
      <w:r w:rsidRPr="003A0637">
        <w:rPr>
          <w:bCs/>
          <w:sz w:val="28"/>
          <w:szCs w:val="28"/>
          <w:lang w:eastAsia="hi-IN" w:bidi="hi-IN"/>
        </w:rPr>
        <w:t xml:space="preserve"> от 6</w:t>
      </w:r>
      <w:r>
        <w:rPr>
          <w:bCs/>
          <w:sz w:val="28"/>
          <w:szCs w:val="28"/>
          <w:lang w:eastAsia="hi-IN" w:bidi="hi-IN"/>
        </w:rPr>
        <w:t xml:space="preserve"> октября </w:t>
      </w:r>
      <w:r w:rsidRPr="003A0637">
        <w:rPr>
          <w:bCs/>
          <w:sz w:val="28"/>
          <w:szCs w:val="28"/>
          <w:lang w:eastAsia="hi-IN" w:bidi="hi-IN"/>
        </w:rPr>
        <w:t>2003</w:t>
      </w:r>
      <w:r>
        <w:rPr>
          <w:bCs/>
          <w:sz w:val="28"/>
          <w:szCs w:val="28"/>
          <w:lang w:eastAsia="hi-IN" w:bidi="hi-IN"/>
        </w:rPr>
        <w:t> года №</w:t>
      </w:r>
      <w:r w:rsidRPr="003A0637">
        <w:rPr>
          <w:bCs/>
          <w:sz w:val="28"/>
          <w:szCs w:val="28"/>
          <w:lang w:eastAsia="hi-IN" w:bidi="hi-IN"/>
        </w:rPr>
        <w:t xml:space="preserve"> 131-ФЗ</w:t>
      </w:r>
      <w:r>
        <w:rPr>
          <w:bCs/>
          <w:sz w:val="28"/>
          <w:szCs w:val="28"/>
          <w:lang w:eastAsia="hi-IN" w:bidi="hi-IN"/>
        </w:rPr>
        <w:t xml:space="preserve"> «</w:t>
      </w:r>
      <w:r w:rsidRPr="003A0637">
        <w:rPr>
          <w:bCs/>
          <w:sz w:val="28"/>
          <w:szCs w:val="28"/>
          <w:lang w:eastAsia="hi-IN" w:bidi="hi-IN"/>
        </w:rPr>
        <w:t>Об общих принципах организации местного самоуправления в Российской Федерации</w:t>
      </w:r>
      <w:r>
        <w:rPr>
          <w:bCs/>
          <w:sz w:val="28"/>
          <w:szCs w:val="28"/>
          <w:lang w:eastAsia="hi-IN" w:bidi="hi-IN"/>
        </w:rPr>
        <w:t xml:space="preserve">» </w:t>
      </w:r>
      <w:r w:rsidR="002B084F" w:rsidRPr="002B084F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32E7E" w:rsidRPr="00032E7E" w:rsidRDefault="002B084F" w:rsidP="00032E7E">
      <w:pPr>
        <w:suppressAutoHyphens/>
        <w:autoSpaceDE w:val="0"/>
        <w:ind w:firstLine="709"/>
        <w:rPr>
          <w:rFonts w:eastAsia="Arial" w:cs="Arial"/>
          <w:bCs/>
          <w:sz w:val="28"/>
          <w:szCs w:val="28"/>
          <w:lang w:eastAsia="ar-SA"/>
        </w:rPr>
      </w:pPr>
      <w:r w:rsidRPr="00032E7E">
        <w:rPr>
          <w:bCs/>
          <w:sz w:val="28"/>
          <w:szCs w:val="28"/>
          <w:lang w:eastAsia="hi-IN" w:bidi="hi-IN"/>
        </w:rPr>
        <w:t xml:space="preserve">1. </w:t>
      </w:r>
      <w:r w:rsidR="00032E7E" w:rsidRPr="00032E7E">
        <w:rPr>
          <w:bCs/>
          <w:sz w:val="28"/>
          <w:szCs w:val="28"/>
          <w:lang w:eastAsia="hi-IN" w:bidi="hi-IN"/>
        </w:rPr>
        <w:t xml:space="preserve">Отменить решение Муниципального Совета Ярославского муниципального района от </w:t>
      </w:r>
      <w:r w:rsidR="00032E7E" w:rsidRPr="00032E7E">
        <w:rPr>
          <w:sz w:val="28"/>
          <w:szCs w:val="28"/>
          <w:lang w:eastAsia="ar-SA"/>
        </w:rPr>
        <w:t>2</w:t>
      </w:r>
      <w:r w:rsidR="0046699F">
        <w:rPr>
          <w:sz w:val="28"/>
          <w:szCs w:val="28"/>
          <w:lang w:eastAsia="ar-SA"/>
        </w:rPr>
        <w:t>9</w:t>
      </w:r>
      <w:r w:rsidR="00032E7E" w:rsidRPr="00032E7E">
        <w:rPr>
          <w:sz w:val="28"/>
          <w:szCs w:val="28"/>
          <w:lang w:eastAsia="ar-SA"/>
        </w:rPr>
        <w:t>.0</w:t>
      </w:r>
      <w:r w:rsidR="0046699F">
        <w:rPr>
          <w:sz w:val="28"/>
          <w:szCs w:val="28"/>
          <w:lang w:eastAsia="ar-SA"/>
        </w:rPr>
        <w:t>6</w:t>
      </w:r>
      <w:r w:rsidR="00032E7E" w:rsidRPr="00032E7E">
        <w:rPr>
          <w:sz w:val="28"/>
          <w:szCs w:val="28"/>
          <w:lang w:eastAsia="ar-SA"/>
        </w:rPr>
        <w:t>.202</w:t>
      </w:r>
      <w:r w:rsidR="0046699F">
        <w:rPr>
          <w:sz w:val="28"/>
          <w:szCs w:val="28"/>
          <w:lang w:eastAsia="ar-SA"/>
        </w:rPr>
        <w:t>3</w:t>
      </w:r>
      <w:r w:rsidR="00032E7E" w:rsidRPr="00032E7E">
        <w:rPr>
          <w:sz w:val="28"/>
          <w:szCs w:val="28"/>
          <w:lang w:eastAsia="ar-SA"/>
        </w:rPr>
        <w:t xml:space="preserve"> № </w:t>
      </w:r>
      <w:r w:rsidR="0046699F">
        <w:rPr>
          <w:sz w:val="28"/>
          <w:szCs w:val="28"/>
          <w:lang w:eastAsia="ar-SA"/>
        </w:rPr>
        <w:t>45</w:t>
      </w:r>
      <w:r w:rsidR="00032E7E" w:rsidRPr="00032E7E">
        <w:rPr>
          <w:sz w:val="28"/>
          <w:szCs w:val="28"/>
          <w:lang w:eastAsia="ar-SA"/>
        </w:rPr>
        <w:t xml:space="preserve"> «</w:t>
      </w:r>
      <w:r w:rsidR="0046699F" w:rsidRPr="0046699F">
        <w:rPr>
          <w:rFonts w:eastAsia="Arial" w:cs="Arial"/>
          <w:bCs/>
          <w:sz w:val="28"/>
          <w:szCs w:val="28"/>
          <w:lang w:eastAsia="ar-SA"/>
        </w:rPr>
        <w:t>Об утверждении Генерального плана деревни Орлово Туношенского сельского поселения Ярославского муниципального района</w:t>
      </w:r>
      <w:r w:rsidR="00032E7E" w:rsidRPr="00032E7E">
        <w:rPr>
          <w:rFonts w:eastAsia="Arial" w:cs="Arial"/>
          <w:bCs/>
          <w:sz w:val="28"/>
          <w:szCs w:val="28"/>
          <w:lang w:eastAsia="ar-SA"/>
        </w:rPr>
        <w:t>»</w:t>
      </w:r>
      <w:r w:rsidR="0046699F">
        <w:rPr>
          <w:rFonts w:eastAsia="Arial" w:cs="Arial"/>
          <w:bCs/>
          <w:sz w:val="28"/>
          <w:szCs w:val="28"/>
          <w:lang w:eastAsia="ar-SA"/>
        </w:rPr>
        <w:t>.</w:t>
      </w:r>
    </w:p>
    <w:p w:rsidR="009840B8" w:rsidRDefault="00032E7E" w:rsidP="00765EF1">
      <w:pPr>
        <w:suppressAutoHyphens/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7D12F4" w:rsidRPr="007D12F4">
        <w:rPr>
          <w:sz w:val="28"/>
          <w:szCs w:val="28"/>
        </w:rPr>
        <w:t xml:space="preserve">. </w:t>
      </w:r>
      <w:r w:rsidR="007D12F4">
        <w:rPr>
          <w:sz w:val="28"/>
          <w:szCs w:val="28"/>
        </w:rPr>
        <w:t xml:space="preserve">Настоящее Решение </w:t>
      </w:r>
      <w:r>
        <w:rPr>
          <w:sz w:val="28"/>
          <w:szCs w:val="28"/>
        </w:rPr>
        <w:t>вступает в силу со дня его принятия</w:t>
      </w:r>
      <w:r w:rsidR="009840B8">
        <w:rPr>
          <w:rFonts w:eastAsiaTheme="minorHAnsi"/>
          <w:sz w:val="28"/>
          <w:szCs w:val="28"/>
          <w:lang w:eastAsia="en-US"/>
        </w:rPr>
        <w:t>.</w:t>
      </w:r>
    </w:p>
    <w:p w:rsidR="007D12F4" w:rsidRDefault="007D12F4" w:rsidP="00765EF1">
      <w:pPr>
        <w:pStyle w:val="ConsPlusNormal"/>
        <w:ind w:firstLine="709"/>
        <w:rPr>
          <w:sz w:val="28"/>
          <w:szCs w:val="28"/>
        </w:rPr>
      </w:pPr>
    </w:p>
    <w:p w:rsidR="009840B8" w:rsidRDefault="009840B8" w:rsidP="00765EF1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6E3686" w:rsidRPr="00AC165D" w:rsidTr="00084C38">
        <w:tc>
          <w:tcPr>
            <w:tcW w:w="4503" w:type="dxa"/>
            <w:hideMark/>
          </w:tcPr>
          <w:p w:rsidR="006E3686" w:rsidRPr="001E68C9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Глава</w:t>
            </w:r>
            <w:r w:rsidR="00AB3062">
              <w:rPr>
                <w:sz w:val="28"/>
                <w:szCs w:val="28"/>
                <w:lang w:eastAsia="hi-IN" w:bidi="hi-IN"/>
              </w:rPr>
              <w:t xml:space="preserve"> </w:t>
            </w:r>
            <w:r w:rsidRPr="001E68C9">
              <w:rPr>
                <w:sz w:val="28"/>
                <w:szCs w:val="28"/>
                <w:lang w:eastAsia="hi-IN" w:bidi="hi-IN"/>
              </w:rPr>
              <w:t>Ярославского</w:t>
            </w:r>
          </w:p>
          <w:p w:rsidR="00AB3062" w:rsidRPr="001E68C9" w:rsidRDefault="006E3686" w:rsidP="00084C38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1E68C9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E3686" w:rsidRPr="00AC165D" w:rsidRDefault="006E3686" w:rsidP="0046699F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«____»__________202</w:t>
            </w:r>
            <w:r w:rsidR="0046699F">
              <w:rPr>
                <w:sz w:val="28"/>
                <w:szCs w:val="28"/>
                <w:lang w:eastAsia="hi-IN" w:bidi="hi-IN"/>
              </w:rPr>
              <w:t>3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6E3686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jc w:val="left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Председатель</w:t>
            </w:r>
            <w:r w:rsidR="00084C38">
              <w:rPr>
                <w:sz w:val="28"/>
                <w:szCs w:val="28"/>
                <w:lang w:eastAsia="hi-IN" w:bidi="hi-IN"/>
              </w:rPr>
              <w:t xml:space="preserve">  </w:t>
            </w:r>
            <w:r>
              <w:rPr>
                <w:sz w:val="28"/>
                <w:szCs w:val="28"/>
                <w:lang w:eastAsia="hi-IN" w:bidi="hi-IN"/>
              </w:rPr>
              <w:t>Муниципального Совета</w:t>
            </w:r>
            <w:r>
              <w:rPr>
                <w:sz w:val="28"/>
                <w:szCs w:val="28"/>
                <w:lang w:eastAsia="hi-IN" w:bidi="hi-IN"/>
              </w:rPr>
              <w:br/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 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E3686" w:rsidRPr="00AC165D" w:rsidRDefault="006E3686" w:rsidP="0046699F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«____»_________202</w:t>
            </w:r>
            <w:r w:rsidR="0046699F">
              <w:rPr>
                <w:sz w:val="28"/>
                <w:szCs w:val="28"/>
                <w:lang w:eastAsia="hi-IN" w:bidi="hi-IN"/>
              </w:rPr>
              <w:t>3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6E3686" w:rsidRPr="006E3686" w:rsidRDefault="006E368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32E7E" w:rsidRPr="00032E7E" w:rsidRDefault="00032E7E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</w:p>
    <w:sectPr w:rsidR="00032E7E" w:rsidRPr="00032E7E" w:rsidSect="00CF20E6">
      <w:headerReference w:type="default" r:id="rId9"/>
      <w:pgSz w:w="11906" w:h="16838" w:code="9"/>
      <w:pgMar w:top="284" w:right="737" w:bottom="993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B41" w:rsidRDefault="00E10B41" w:rsidP="00B34BF1">
      <w:r>
        <w:separator/>
      </w:r>
    </w:p>
  </w:endnote>
  <w:endnote w:type="continuationSeparator" w:id="0">
    <w:p w:rsidR="00E10B41" w:rsidRDefault="00E10B41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B41" w:rsidRDefault="00E10B41" w:rsidP="00B34BF1">
      <w:r>
        <w:separator/>
      </w:r>
    </w:p>
  </w:footnote>
  <w:footnote w:type="continuationSeparator" w:id="0">
    <w:p w:rsidR="00E10B41" w:rsidRDefault="00E10B41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F7" w:rsidRDefault="00044DF7">
    <w:pPr>
      <w:pStyle w:val="a5"/>
      <w:jc w:val="center"/>
      <w:rPr>
        <w:sz w:val="28"/>
        <w:szCs w:val="28"/>
      </w:rPr>
    </w:pPr>
  </w:p>
  <w:p w:rsidR="00044DF7" w:rsidRPr="00796A16" w:rsidRDefault="00044DF7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032E7E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044DF7" w:rsidRDefault="00044D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956E79"/>
    <w:multiLevelType w:val="hybridMultilevel"/>
    <w:tmpl w:val="6FB85C3A"/>
    <w:lvl w:ilvl="0" w:tplc="3ACC0D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04A5D"/>
    <w:rsid w:val="00010B52"/>
    <w:rsid w:val="0002592E"/>
    <w:rsid w:val="00032E7E"/>
    <w:rsid w:val="00044DF7"/>
    <w:rsid w:val="000528A8"/>
    <w:rsid w:val="00056A7A"/>
    <w:rsid w:val="0006394C"/>
    <w:rsid w:val="00084C38"/>
    <w:rsid w:val="000A33E3"/>
    <w:rsid w:val="000A4748"/>
    <w:rsid w:val="000B5EB9"/>
    <w:rsid w:val="000B6D0C"/>
    <w:rsid w:val="000D7332"/>
    <w:rsid w:val="0010488D"/>
    <w:rsid w:val="00113649"/>
    <w:rsid w:val="001142F2"/>
    <w:rsid w:val="00127071"/>
    <w:rsid w:val="001352AB"/>
    <w:rsid w:val="0015048E"/>
    <w:rsid w:val="00153D78"/>
    <w:rsid w:val="00154556"/>
    <w:rsid w:val="0015470D"/>
    <w:rsid w:val="00177E98"/>
    <w:rsid w:val="00195567"/>
    <w:rsid w:val="001A38BA"/>
    <w:rsid w:val="001A4D90"/>
    <w:rsid w:val="001B36E6"/>
    <w:rsid w:val="001B4754"/>
    <w:rsid w:val="001D47E4"/>
    <w:rsid w:val="001D5083"/>
    <w:rsid w:val="001D6D62"/>
    <w:rsid w:val="001E68C9"/>
    <w:rsid w:val="001F55BF"/>
    <w:rsid w:val="002402D1"/>
    <w:rsid w:val="002431AA"/>
    <w:rsid w:val="00245307"/>
    <w:rsid w:val="0024794D"/>
    <w:rsid w:val="00251703"/>
    <w:rsid w:val="002534C7"/>
    <w:rsid w:val="00267531"/>
    <w:rsid w:val="00276E6E"/>
    <w:rsid w:val="002A04E8"/>
    <w:rsid w:val="002A2832"/>
    <w:rsid w:val="002B084F"/>
    <w:rsid w:val="002B2AF0"/>
    <w:rsid w:val="002C5C75"/>
    <w:rsid w:val="002C7E1C"/>
    <w:rsid w:val="002F5799"/>
    <w:rsid w:val="00322832"/>
    <w:rsid w:val="00325FCE"/>
    <w:rsid w:val="00331DA3"/>
    <w:rsid w:val="00341AE3"/>
    <w:rsid w:val="00356A69"/>
    <w:rsid w:val="00365A17"/>
    <w:rsid w:val="003814F8"/>
    <w:rsid w:val="00390D77"/>
    <w:rsid w:val="0039708D"/>
    <w:rsid w:val="003A0637"/>
    <w:rsid w:val="003A1BC2"/>
    <w:rsid w:val="003A2B2A"/>
    <w:rsid w:val="003A2CB4"/>
    <w:rsid w:val="003A5BFC"/>
    <w:rsid w:val="003A65A8"/>
    <w:rsid w:val="003B4544"/>
    <w:rsid w:val="003C21D6"/>
    <w:rsid w:val="003C3EB8"/>
    <w:rsid w:val="003E1FAB"/>
    <w:rsid w:val="003E2414"/>
    <w:rsid w:val="003E3322"/>
    <w:rsid w:val="003E66C6"/>
    <w:rsid w:val="003E75E3"/>
    <w:rsid w:val="003E7DF4"/>
    <w:rsid w:val="003F5A0F"/>
    <w:rsid w:val="003F5E9A"/>
    <w:rsid w:val="00416B80"/>
    <w:rsid w:val="0046699F"/>
    <w:rsid w:val="004B54A3"/>
    <w:rsid w:val="004C33B0"/>
    <w:rsid w:val="004D1E10"/>
    <w:rsid w:val="004D39D5"/>
    <w:rsid w:val="004F0A2A"/>
    <w:rsid w:val="004F0EE3"/>
    <w:rsid w:val="004F19CB"/>
    <w:rsid w:val="004F3A3A"/>
    <w:rsid w:val="00506540"/>
    <w:rsid w:val="005131C7"/>
    <w:rsid w:val="005169D4"/>
    <w:rsid w:val="00535677"/>
    <w:rsid w:val="00555F9D"/>
    <w:rsid w:val="005858E7"/>
    <w:rsid w:val="005A5748"/>
    <w:rsid w:val="005A7860"/>
    <w:rsid w:val="005B27D9"/>
    <w:rsid w:val="005D6CC7"/>
    <w:rsid w:val="005E29F2"/>
    <w:rsid w:val="005E5B5A"/>
    <w:rsid w:val="0060334E"/>
    <w:rsid w:val="00610A66"/>
    <w:rsid w:val="00622FD7"/>
    <w:rsid w:val="00627E14"/>
    <w:rsid w:val="006341D1"/>
    <w:rsid w:val="006653E1"/>
    <w:rsid w:val="0067408E"/>
    <w:rsid w:val="006823E3"/>
    <w:rsid w:val="0069666A"/>
    <w:rsid w:val="006979A9"/>
    <w:rsid w:val="006A52CA"/>
    <w:rsid w:val="006A71C5"/>
    <w:rsid w:val="006D5CFF"/>
    <w:rsid w:val="006E3686"/>
    <w:rsid w:val="006E423A"/>
    <w:rsid w:val="00713E5A"/>
    <w:rsid w:val="00714F86"/>
    <w:rsid w:val="00723452"/>
    <w:rsid w:val="00745BD2"/>
    <w:rsid w:val="00750B89"/>
    <w:rsid w:val="007537F4"/>
    <w:rsid w:val="00763BB5"/>
    <w:rsid w:val="00765EF1"/>
    <w:rsid w:val="007661FD"/>
    <w:rsid w:val="007701E4"/>
    <w:rsid w:val="007751D9"/>
    <w:rsid w:val="007B7BA0"/>
    <w:rsid w:val="007D12F4"/>
    <w:rsid w:val="007E4324"/>
    <w:rsid w:val="007E4399"/>
    <w:rsid w:val="007E6DAF"/>
    <w:rsid w:val="007F09AF"/>
    <w:rsid w:val="008164BB"/>
    <w:rsid w:val="0082511E"/>
    <w:rsid w:val="00833E09"/>
    <w:rsid w:val="00861A2F"/>
    <w:rsid w:val="00864E96"/>
    <w:rsid w:val="008673A9"/>
    <w:rsid w:val="00881407"/>
    <w:rsid w:val="00891A5E"/>
    <w:rsid w:val="00892DE2"/>
    <w:rsid w:val="008A608C"/>
    <w:rsid w:val="008E74A2"/>
    <w:rsid w:val="008F1B09"/>
    <w:rsid w:val="00922296"/>
    <w:rsid w:val="00935CEC"/>
    <w:rsid w:val="009414AE"/>
    <w:rsid w:val="00947C73"/>
    <w:rsid w:val="009628D1"/>
    <w:rsid w:val="00963B90"/>
    <w:rsid w:val="00966F6A"/>
    <w:rsid w:val="009840B8"/>
    <w:rsid w:val="00986EF7"/>
    <w:rsid w:val="009A093B"/>
    <w:rsid w:val="009B28EF"/>
    <w:rsid w:val="009D6FB3"/>
    <w:rsid w:val="009E7239"/>
    <w:rsid w:val="00A141B6"/>
    <w:rsid w:val="00A413B8"/>
    <w:rsid w:val="00A41AE0"/>
    <w:rsid w:val="00A43BEC"/>
    <w:rsid w:val="00A51CF0"/>
    <w:rsid w:val="00A553DB"/>
    <w:rsid w:val="00A626EA"/>
    <w:rsid w:val="00A628E3"/>
    <w:rsid w:val="00A71D60"/>
    <w:rsid w:val="00AA0AA8"/>
    <w:rsid w:val="00AA675D"/>
    <w:rsid w:val="00AA70A4"/>
    <w:rsid w:val="00AB2261"/>
    <w:rsid w:val="00AB3062"/>
    <w:rsid w:val="00AB3D8C"/>
    <w:rsid w:val="00AD52FE"/>
    <w:rsid w:val="00AE3694"/>
    <w:rsid w:val="00AF48EA"/>
    <w:rsid w:val="00B23764"/>
    <w:rsid w:val="00B238AE"/>
    <w:rsid w:val="00B2444A"/>
    <w:rsid w:val="00B257C1"/>
    <w:rsid w:val="00B27BE0"/>
    <w:rsid w:val="00B34BF1"/>
    <w:rsid w:val="00B3517A"/>
    <w:rsid w:val="00B46ED7"/>
    <w:rsid w:val="00B537D0"/>
    <w:rsid w:val="00B60EBC"/>
    <w:rsid w:val="00B63761"/>
    <w:rsid w:val="00B774F5"/>
    <w:rsid w:val="00B8606F"/>
    <w:rsid w:val="00BA76E1"/>
    <w:rsid w:val="00BD1234"/>
    <w:rsid w:val="00C16A3B"/>
    <w:rsid w:val="00C2214F"/>
    <w:rsid w:val="00C23E0F"/>
    <w:rsid w:val="00C52BA9"/>
    <w:rsid w:val="00C57923"/>
    <w:rsid w:val="00C60B0E"/>
    <w:rsid w:val="00C7267B"/>
    <w:rsid w:val="00C7455A"/>
    <w:rsid w:val="00C75685"/>
    <w:rsid w:val="00C77823"/>
    <w:rsid w:val="00C8740C"/>
    <w:rsid w:val="00CA247C"/>
    <w:rsid w:val="00CA3EA9"/>
    <w:rsid w:val="00CB1811"/>
    <w:rsid w:val="00CB5FFE"/>
    <w:rsid w:val="00CC1CF4"/>
    <w:rsid w:val="00CD3BE9"/>
    <w:rsid w:val="00CD6ACC"/>
    <w:rsid w:val="00CE26D0"/>
    <w:rsid w:val="00CE6D8D"/>
    <w:rsid w:val="00CF20E6"/>
    <w:rsid w:val="00D02641"/>
    <w:rsid w:val="00D029EC"/>
    <w:rsid w:val="00D05181"/>
    <w:rsid w:val="00D13542"/>
    <w:rsid w:val="00D24B29"/>
    <w:rsid w:val="00D52513"/>
    <w:rsid w:val="00D87C9F"/>
    <w:rsid w:val="00DA251E"/>
    <w:rsid w:val="00DC3974"/>
    <w:rsid w:val="00DD791F"/>
    <w:rsid w:val="00E10B41"/>
    <w:rsid w:val="00E3067C"/>
    <w:rsid w:val="00E46A36"/>
    <w:rsid w:val="00E61E4E"/>
    <w:rsid w:val="00E620D6"/>
    <w:rsid w:val="00EA4DE6"/>
    <w:rsid w:val="00EB0DAC"/>
    <w:rsid w:val="00EB41D5"/>
    <w:rsid w:val="00EB4351"/>
    <w:rsid w:val="00F02BB9"/>
    <w:rsid w:val="00F05DBA"/>
    <w:rsid w:val="00F06BCC"/>
    <w:rsid w:val="00F25C98"/>
    <w:rsid w:val="00F36CE4"/>
    <w:rsid w:val="00F40612"/>
    <w:rsid w:val="00F53EF1"/>
    <w:rsid w:val="00F72424"/>
    <w:rsid w:val="00F82A75"/>
    <w:rsid w:val="00F8488F"/>
    <w:rsid w:val="00FA484D"/>
    <w:rsid w:val="00FA5E75"/>
    <w:rsid w:val="00FB14B1"/>
    <w:rsid w:val="00FB2DA2"/>
    <w:rsid w:val="00FB2F20"/>
    <w:rsid w:val="00FC35C1"/>
    <w:rsid w:val="00FC3FE0"/>
    <w:rsid w:val="00FD14C3"/>
    <w:rsid w:val="00FD495C"/>
    <w:rsid w:val="00FD77A3"/>
    <w:rsid w:val="00FF1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220201EE</Template>
  <TotalTime>5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Килипченко Олег Юрьевич</cp:lastModifiedBy>
  <cp:revision>4</cp:revision>
  <cp:lastPrinted>2022-05-27T05:48:00Z</cp:lastPrinted>
  <dcterms:created xsi:type="dcterms:W3CDTF">2023-08-09T08:54:00Z</dcterms:created>
  <dcterms:modified xsi:type="dcterms:W3CDTF">2023-08-09T10:24:00Z</dcterms:modified>
</cp:coreProperties>
</file>